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2021</w:t>
      </w:r>
      <w:r>
        <w:rPr>
          <w:rFonts w:hint="eastAsia" w:ascii="黑体" w:hAnsi="黑体" w:eastAsia="黑体"/>
          <w:sz w:val="44"/>
          <w:szCs w:val="44"/>
        </w:rPr>
        <w:t>年注册会计师全国统一考试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应考人员安全承诺书</w:t>
      </w:r>
    </w:p>
    <w:p>
      <w:pPr>
        <w:spacing w:line="360" w:lineRule="exact"/>
        <w:jc w:val="center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（每场考试一份，务必携带，填写完整）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bookmarkStart w:id="0" w:name="_GoBack"/>
      <w:bookmarkEnd w:id="0"/>
    </w:p>
    <w:p>
      <w:pPr>
        <w:spacing w:line="460" w:lineRule="exact"/>
        <w:rPr>
          <w:rFonts w:ascii="仿宋" w:hAnsi="仿宋" w:eastAsia="仿宋"/>
          <w:sz w:val="28"/>
          <w:szCs w:val="28"/>
        </w:rPr>
      </w:pP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本人（姓名：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>性别：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身份证号：</w:t>
      </w:r>
      <w:r>
        <w:rPr>
          <w:rFonts w:ascii="宋体" w:hAnsi="宋体"/>
          <w:sz w:val="24"/>
          <w:u w:val="single"/>
        </w:rPr>
        <w:t xml:space="preserve">                         </w:t>
      </w:r>
      <w:r>
        <w:rPr>
          <w:rFonts w:ascii="宋体"/>
          <w:sz w:val="24"/>
          <w:u w:val="single"/>
        </w:rPr>
        <w:br w:type="textWrapping"/>
      </w:r>
      <w:r>
        <w:rPr>
          <w:rFonts w:hint="eastAsia" w:ascii="宋体" w:hAnsi="宋体"/>
          <w:sz w:val="24"/>
        </w:rPr>
        <w:t>手机号码：</w:t>
      </w:r>
      <w:r>
        <w:rPr>
          <w:rFonts w:ascii="宋体" w:hAnsi="宋体"/>
          <w:sz w:val="24"/>
          <w:u w:val="single"/>
        </w:rPr>
        <w:t xml:space="preserve">                           </w:t>
      </w:r>
      <w:r>
        <w:rPr>
          <w:rFonts w:hint="eastAsia" w:ascii="宋体" w:hAnsi="宋体"/>
          <w:sz w:val="24"/>
        </w:rPr>
        <w:t>）是参加</w:t>
      </w:r>
      <w:r>
        <w:rPr>
          <w:rFonts w:ascii="宋体" w:hAnsi="宋体"/>
          <w:sz w:val="24"/>
        </w:rPr>
        <w:t>2021</w:t>
      </w:r>
      <w:r>
        <w:rPr>
          <w:rFonts w:hint="eastAsia" w:ascii="宋体" w:hAnsi="宋体"/>
          <w:sz w:val="24"/>
        </w:rPr>
        <w:t>年注册会计师全国统一考试广西考区的考生，考试科目：</w:t>
      </w:r>
      <w:r>
        <w:rPr>
          <w:rFonts w:ascii="宋体" w:hAnsi="宋体"/>
          <w:sz w:val="24"/>
          <w:u w:val="single"/>
        </w:rPr>
        <w:t xml:space="preserve">                  </w:t>
      </w:r>
      <w:r>
        <w:rPr>
          <w:rFonts w:hint="eastAsia" w:ascii="宋体" w:hAnsi="宋体"/>
          <w:sz w:val="24"/>
        </w:rPr>
        <w:t>，考试日期：</w:t>
      </w:r>
      <w:r>
        <w:rPr>
          <w:rFonts w:ascii="宋体" w:hAnsi="宋体"/>
          <w:sz w:val="24"/>
        </w:rPr>
        <w:t>2021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>8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>日。我已阅读并了解考试疫情防控各项要求和措施。经本人认真考虑，郑重承诺以下事项：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一、充分理解并遵守考试期间考点各项防疫安全的要求。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二、在考试前</w:t>
      </w:r>
      <w:r>
        <w:rPr>
          <w:rFonts w:ascii="宋体" w:hAnsi="宋体"/>
          <w:sz w:val="24"/>
        </w:rPr>
        <w:t>14</w:t>
      </w:r>
      <w:r>
        <w:rPr>
          <w:rFonts w:hint="eastAsia" w:ascii="宋体" w:hAnsi="宋体"/>
          <w:sz w:val="24"/>
        </w:rPr>
        <w:t>天内，没有到过国内疫情中风险、高风险地区，未出境，不存在自境外回国情形。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三、在考试前</w:t>
      </w:r>
      <w:r>
        <w:rPr>
          <w:rFonts w:ascii="宋体" w:hAnsi="宋体"/>
          <w:sz w:val="24"/>
        </w:rPr>
        <w:t>14</w:t>
      </w:r>
      <w:r>
        <w:rPr>
          <w:rFonts w:hint="eastAsia" w:ascii="宋体" w:hAnsi="宋体"/>
          <w:sz w:val="24"/>
        </w:rPr>
        <w:t>天内，每日自觉监测体温，体温均未出现高于</w:t>
      </w:r>
      <w:r>
        <w:rPr>
          <w:rFonts w:ascii="宋体" w:hAnsi="宋体"/>
          <w:sz w:val="24"/>
        </w:rPr>
        <w:t>37.3</w:t>
      </w:r>
      <w:r>
        <w:rPr>
          <w:rFonts w:hint="eastAsia" w:ascii="宋体" w:hAnsi="宋体"/>
          <w:sz w:val="24"/>
        </w:rPr>
        <w:t>度的情形。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四、在考试前</w:t>
      </w:r>
      <w:r>
        <w:rPr>
          <w:rFonts w:ascii="宋体" w:hAnsi="宋体"/>
          <w:sz w:val="24"/>
        </w:rPr>
        <w:t>14</w:t>
      </w:r>
      <w:r>
        <w:rPr>
          <w:rFonts w:hint="eastAsia" w:ascii="宋体" w:hAnsi="宋体"/>
          <w:sz w:val="24"/>
        </w:rPr>
        <w:t>天内，未和新冠肺炎病例或疑似病例密切接触，没有发烧、干咳、乏力、咳痰、气短、肌肉痛或关节痛、咽喉痛、头痛、寒颤、恶心或呕吐、鼻塞、腹泻、咳血、结膜充血等疑似新冠肺炎症状。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五、如出现与前述第二、三、四项任何一项不符的情形之一的，本人将及时在考前向相关管理机构及当地注册会计师协会报告，自觉配合采取隔离或其他防疫措施，并根据情况，自愿放弃参加考试。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六、考试当日自行做好防护工作，</w:t>
      </w:r>
      <w:r>
        <w:rPr>
          <w:rFonts w:hint="eastAsia" w:ascii="宋体" w:hAnsi="宋体"/>
          <w:sz w:val="24"/>
          <w:lang w:eastAsia="zh-CN"/>
        </w:rPr>
        <w:t>佩戴</w:t>
      </w:r>
      <w:r>
        <w:rPr>
          <w:rFonts w:hint="eastAsia" w:ascii="宋体" w:hAnsi="宋体"/>
          <w:sz w:val="24"/>
        </w:rPr>
        <w:t>防护口罩。提前抵达考点，配合查验健康码、测量体温等。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七、考试期间，将严格遵守应考人员考场守则及疫情防控相关管理要求，完成考试后立即离场，不扎堆，不聚集。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八、本人承诺遵守《应考人员安全承诺书》中所有承诺内容，若因有瞒报、谎报造成新冠肺炎疫情传播的，一经查实，由本人承担相应的法律和经济责任。</w:t>
      </w:r>
    </w:p>
    <w:p>
      <w:pPr>
        <w:spacing w:line="460" w:lineRule="exact"/>
        <w:ind w:firstLine="480" w:firstLineChars="200"/>
        <w:rPr>
          <w:rFonts w:ascii="宋体"/>
          <w:sz w:val="24"/>
        </w:rPr>
      </w:pPr>
    </w:p>
    <w:p>
      <w:pPr>
        <w:spacing w:line="460" w:lineRule="exact"/>
        <w:ind w:firstLine="720" w:firstLineChars="300"/>
        <w:rPr>
          <w:rFonts w:ascii="仿宋_GB2312" w:hAnsi="微软雅黑" w:eastAsia="仿宋_GB2312" w:cs="宋体"/>
          <w:color w:val="333333"/>
          <w:kern w:val="0"/>
          <w:sz w:val="32"/>
          <w:szCs w:val="32"/>
        </w:rPr>
      </w:pPr>
      <w:r>
        <w:rPr>
          <w:rFonts w:hint="eastAsia" w:ascii="宋体" w:hAnsi="宋体"/>
          <w:sz w:val="24"/>
        </w:rPr>
        <w:t>考生签名：</w:t>
      </w:r>
      <w:r>
        <w:rPr>
          <w:rFonts w:ascii="宋体" w:hAnsi="宋体"/>
          <w:sz w:val="24"/>
          <w:u w:val="single"/>
        </w:rPr>
        <w:t xml:space="preserve">                 </w:t>
      </w:r>
      <w:r>
        <w:rPr>
          <w:rFonts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2021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>8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>日</w:t>
      </w:r>
      <w:r>
        <w:rPr>
          <w:rFonts w:ascii="仿宋" w:hAnsi="仿宋" w:eastAsia="仿宋" w:cs="仿宋_GB2312"/>
          <w:sz w:val="28"/>
          <w:szCs w:val="28"/>
        </w:rPr>
        <w:t xml:space="preserve">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41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文本框 2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IzNWNhYzUwOTIyNDg3NzlkMWVjMGY4YWE5OGZhZDMifQ=="/>
  </w:docVars>
  <w:rsids>
    <w:rsidRoot w:val="00350651"/>
    <w:rsid w:val="00074A2F"/>
    <w:rsid w:val="00082AB7"/>
    <w:rsid w:val="000D266C"/>
    <w:rsid w:val="000F6433"/>
    <w:rsid w:val="00130983"/>
    <w:rsid w:val="00224F95"/>
    <w:rsid w:val="00241F05"/>
    <w:rsid w:val="00256B9F"/>
    <w:rsid w:val="00350651"/>
    <w:rsid w:val="00447E7C"/>
    <w:rsid w:val="00491D05"/>
    <w:rsid w:val="004A1727"/>
    <w:rsid w:val="00502FC3"/>
    <w:rsid w:val="005B58EE"/>
    <w:rsid w:val="006B5EFD"/>
    <w:rsid w:val="006C6C6E"/>
    <w:rsid w:val="00717A9B"/>
    <w:rsid w:val="00726D90"/>
    <w:rsid w:val="008764B0"/>
    <w:rsid w:val="00926E20"/>
    <w:rsid w:val="009A1820"/>
    <w:rsid w:val="009B447B"/>
    <w:rsid w:val="00A55327"/>
    <w:rsid w:val="00A57B5D"/>
    <w:rsid w:val="00BA1962"/>
    <w:rsid w:val="00C02ACA"/>
    <w:rsid w:val="00C91FB9"/>
    <w:rsid w:val="00CD2827"/>
    <w:rsid w:val="00D01278"/>
    <w:rsid w:val="00DD4F68"/>
    <w:rsid w:val="00ED16D4"/>
    <w:rsid w:val="00EE6B3D"/>
    <w:rsid w:val="00F90EA4"/>
    <w:rsid w:val="010506E1"/>
    <w:rsid w:val="01A27559"/>
    <w:rsid w:val="01B258F1"/>
    <w:rsid w:val="01F34F85"/>
    <w:rsid w:val="02C304B5"/>
    <w:rsid w:val="0310776A"/>
    <w:rsid w:val="03C16AE5"/>
    <w:rsid w:val="03E529F2"/>
    <w:rsid w:val="04381CAF"/>
    <w:rsid w:val="04C230F7"/>
    <w:rsid w:val="04F50C36"/>
    <w:rsid w:val="054625F8"/>
    <w:rsid w:val="05C90208"/>
    <w:rsid w:val="05DD7A8F"/>
    <w:rsid w:val="05F67EBB"/>
    <w:rsid w:val="06391868"/>
    <w:rsid w:val="06FC6C42"/>
    <w:rsid w:val="077820AB"/>
    <w:rsid w:val="07844448"/>
    <w:rsid w:val="07AE102F"/>
    <w:rsid w:val="07B86611"/>
    <w:rsid w:val="08A235D9"/>
    <w:rsid w:val="09237EE2"/>
    <w:rsid w:val="0ABF32C6"/>
    <w:rsid w:val="0C2B370F"/>
    <w:rsid w:val="0C4E5F14"/>
    <w:rsid w:val="0C8E5169"/>
    <w:rsid w:val="0C9C0972"/>
    <w:rsid w:val="0CA96177"/>
    <w:rsid w:val="0D200841"/>
    <w:rsid w:val="0D440FC1"/>
    <w:rsid w:val="0DE360F9"/>
    <w:rsid w:val="0E290F64"/>
    <w:rsid w:val="0E591F14"/>
    <w:rsid w:val="0E693262"/>
    <w:rsid w:val="0E7E2BD1"/>
    <w:rsid w:val="0E8D00DE"/>
    <w:rsid w:val="0F145E6A"/>
    <w:rsid w:val="0F260C3D"/>
    <w:rsid w:val="0F5467E4"/>
    <w:rsid w:val="0F5B462A"/>
    <w:rsid w:val="10066EE4"/>
    <w:rsid w:val="10232FD1"/>
    <w:rsid w:val="117D544D"/>
    <w:rsid w:val="11992CE1"/>
    <w:rsid w:val="11CA4561"/>
    <w:rsid w:val="122A17A0"/>
    <w:rsid w:val="126B008B"/>
    <w:rsid w:val="127B4B7E"/>
    <w:rsid w:val="127C13A6"/>
    <w:rsid w:val="12985A70"/>
    <w:rsid w:val="12CF34A3"/>
    <w:rsid w:val="13333B2A"/>
    <w:rsid w:val="13741FF2"/>
    <w:rsid w:val="14383A86"/>
    <w:rsid w:val="14407172"/>
    <w:rsid w:val="14630C12"/>
    <w:rsid w:val="1486328A"/>
    <w:rsid w:val="15256D40"/>
    <w:rsid w:val="153761E1"/>
    <w:rsid w:val="15437F8E"/>
    <w:rsid w:val="1597508A"/>
    <w:rsid w:val="15E40BBD"/>
    <w:rsid w:val="161E096C"/>
    <w:rsid w:val="162276BA"/>
    <w:rsid w:val="16930654"/>
    <w:rsid w:val="171F63AD"/>
    <w:rsid w:val="17714E84"/>
    <w:rsid w:val="1783607E"/>
    <w:rsid w:val="19132BA1"/>
    <w:rsid w:val="19400E32"/>
    <w:rsid w:val="1A616555"/>
    <w:rsid w:val="1B397F80"/>
    <w:rsid w:val="1C5E7AA0"/>
    <w:rsid w:val="1C816E4A"/>
    <w:rsid w:val="1C8A5300"/>
    <w:rsid w:val="1D84721B"/>
    <w:rsid w:val="1D9243BD"/>
    <w:rsid w:val="1D9678FD"/>
    <w:rsid w:val="1DAB75F5"/>
    <w:rsid w:val="1DC86BD4"/>
    <w:rsid w:val="1E057B42"/>
    <w:rsid w:val="1E3B39CE"/>
    <w:rsid w:val="1E3E6D45"/>
    <w:rsid w:val="1F0E6C5A"/>
    <w:rsid w:val="1F4324EB"/>
    <w:rsid w:val="1F677DAA"/>
    <w:rsid w:val="1F6C1530"/>
    <w:rsid w:val="1F8640DA"/>
    <w:rsid w:val="204E4AD3"/>
    <w:rsid w:val="20792AD1"/>
    <w:rsid w:val="207F518F"/>
    <w:rsid w:val="2090724A"/>
    <w:rsid w:val="20F51110"/>
    <w:rsid w:val="20F74FCB"/>
    <w:rsid w:val="21957FD4"/>
    <w:rsid w:val="220132F5"/>
    <w:rsid w:val="220173D8"/>
    <w:rsid w:val="22CB3F4E"/>
    <w:rsid w:val="238E3E1C"/>
    <w:rsid w:val="23BE1C6B"/>
    <w:rsid w:val="23F853F1"/>
    <w:rsid w:val="251170DD"/>
    <w:rsid w:val="2581604A"/>
    <w:rsid w:val="25FB251C"/>
    <w:rsid w:val="26494C55"/>
    <w:rsid w:val="266F514D"/>
    <w:rsid w:val="26B159B1"/>
    <w:rsid w:val="26C22B3B"/>
    <w:rsid w:val="27236C2A"/>
    <w:rsid w:val="276B72EF"/>
    <w:rsid w:val="278B2A8D"/>
    <w:rsid w:val="278F163D"/>
    <w:rsid w:val="27A66E4C"/>
    <w:rsid w:val="28656B1B"/>
    <w:rsid w:val="286C2708"/>
    <w:rsid w:val="286E0F01"/>
    <w:rsid w:val="28D84F15"/>
    <w:rsid w:val="2A5F44B5"/>
    <w:rsid w:val="2B190495"/>
    <w:rsid w:val="2B3A3E58"/>
    <w:rsid w:val="2BA07586"/>
    <w:rsid w:val="2C366C5B"/>
    <w:rsid w:val="2C532E4C"/>
    <w:rsid w:val="2C5423CB"/>
    <w:rsid w:val="2C5E47B5"/>
    <w:rsid w:val="2CD908AE"/>
    <w:rsid w:val="2D2E4F48"/>
    <w:rsid w:val="2D312B7B"/>
    <w:rsid w:val="2D8C6E87"/>
    <w:rsid w:val="2DC0532F"/>
    <w:rsid w:val="2E5B28A8"/>
    <w:rsid w:val="2EBF7982"/>
    <w:rsid w:val="2F615D4A"/>
    <w:rsid w:val="302427A6"/>
    <w:rsid w:val="30330E13"/>
    <w:rsid w:val="30654426"/>
    <w:rsid w:val="30736294"/>
    <w:rsid w:val="307A7188"/>
    <w:rsid w:val="30AC3D77"/>
    <w:rsid w:val="30E67439"/>
    <w:rsid w:val="31335C6C"/>
    <w:rsid w:val="319414B1"/>
    <w:rsid w:val="319D45C5"/>
    <w:rsid w:val="31C2628C"/>
    <w:rsid w:val="31DF648B"/>
    <w:rsid w:val="31E11656"/>
    <w:rsid w:val="326131E8"/>
    <w:rsid w:val="32BF3058"/>
    <w:rsid w:val="32CA1E11"/>
    <w:rsid w:val="33DA7A19"/>
    <w:rsid w:val="35295BB5"/>
    <w:rsid w:val="35A52D47"/>
    <w:rsid w:val="36671AA9"/>
    <w:rsid w:val="368B5E89"/>
    <w:rsid w:val="36AD3612"/>
    <w:rsid w:val="36BB5847"/>
    <w:rsid w:val="374A190A"/>
    <w:rsid w:val="37CB29B0"/>
    <w:rsid w:val="37DB13EE"/>
    <w:rsid w:val="380742D5"/>
    <w:rsid w:val="38C74CD5"/>
    <w:rsid w:val="38E31F39"/>
    <w:rsid w:val="397B1536"/>
    <w:rsid w:val="39B74975"/>
    <w:rsid w:val="3A3B4A88"/>
    <w:rsid w:val="3B5277BC"/>
    <w:rsid w:val="3BD61B04"/>
    <w:rsid w:val="3C331611"/>
    <w:rsid w:val="3C3733D4"/>
    <w:rsid w:val="3C9E187F"/>
    <w:rsid w:val="3CAC48B4"/>
    <w:rsid w:val="3D0F609F"/>
    <w:rsid w:val="3D311603"/>
    <w:rsid w:val="3D424D83"/>
    <w:rsid w:val="3D627FC6"/>
    <w:rsid w:val="3D9C2600"/>
    <w:rsid w:val="3DD539A7"/>
    <w:rsid w:val="3FF3721F"/>
    <w:rsid w:val="411B4F7C"/>
    <w:rsid w:val="412B55DE"/>
    <w:rsid w:val="413660C8"/>
    <w:rsid w:val="4188003B"/>
    <w:rsid w:val="41B23052"/>
    <w:rsid w:val="428D254A"/>
    <w:rsid w:val="429F2ECB"/>
    <w:rsid w:val="42CC19AA"/>
    <w:rsid w:val="433166F8"/>
    <w:rsid w:val="43D95996"/>
    <w:rsid w:val="43DC38E0"/>
    <w:rsid w:val="43F01827"/>
    <w:rsid w:val="44023F98"/>
    <w:rsid w:val="455C536F"/>
    <w:rsid w:val="463B0542"/>
    <w:rsid w:val="46E108D4"/>
    <w:rsid w:val="472676D8"/>
    <w:rsid w:val="475F4C34"/>
    <w:rsid w:val="478600D0"/>
    <w:rsid w:val="47BE5186"/>
    <w:rsid w:val="486F439A"/>
    <w:rsid w:val="48784EDC"/>
    <w:rsid w:val="487A74B7"/>
    <w:rsid w:val="489E2EB4"/>
    <w:rsid w:val="48E14018"/>
    <w:rsid w:val="4950001F"/>
    <w:rsid w:val="4AD9545E"/>
    <w:rsid w:val="4B617F37"/>
    <w:rsid w:val="4B71441D"/>
    <w:rsid w:val="4BBC5A8A"/>
    <w:rsid w:val="4BC077A0"/>
    <w:rsid w:val="4BCB05DE"/>
    <w:rsid w:val="4C8F3F55"/>
    <w:rsid w:val="4D5B72BE"/>
    <w:rsid w:val="4D7C15AD"/>
    <w:rsid w:val="4D8E2FDA"/>
    <w:rsid w:val="4DF36D5A"/>
    <w:rsid w:val="4E0135E6"/>
    <w:rsid w:val="4E8C4238"/>
    <w:rsid w:val="4E93171E"/>
    <w:rsid w:val="4F2E016F"/>
    <w:rsid w:val="4F782F3C"/>
    <w:rsid w:val="5008566E"/>
    <w:rsid w:val="509D74C2"/>
    <w:rsid w:val="50DD6748"/>
    <w:rsid w:val="51A55E95"/>
    <w:rsid w:val="51EB7181"/>
    <w:rsid w:val="5261076D"/>
    <w:rsid w:val="5294522F"/>
    <w:rsid w:val="53A72F31"/>
    <w:rsid w:val="53DD70E7"/>
    <w:rsid w:val="54CD720E"/>
    <w:rsid w:val="55126558"/>
    <w:rsid w:val="55A85792"/>
    <w:rsid w:val="55B97FC1"/>
    <w:rsid w:val="55C64644"/>
    <w:rsid w:val="55FA36A6"/>
    <w:rsid w:val="56CF500E"/>
    <w:rsid w:val="56E93220"/>
    <w:rsid w:val="574037B6"/>
    <w:rsid w:val="581714F6"/>
    <w:rsid w:val="58453087"/>
    <w:rsid w:val="58F76F88"/>
    <w:rsid w:val="58FD42BD"/>
    <w:rsid w:val="59355B46"/>
    <w:rsid w:val="59552F3A"/>
    <w:rsid w:val="59672E8A"/>
    <w:rsid w:val="5A0C3F35"/>
    <w:rsid w:val="5A3F2EDB"/>
    <w:rsid w:val="5AB90530"/>
    <w:rsid w:val="5BFE264C"/>
    <w:rsid w:val="5BFE57C4"/>
    <w:rsid w:val="5CA60DE8"/>
    <w:rsid w:val="5CC6234C"/>
    <w:rsid w:val="5D4E2C7C"/>
    <w:rsid w:val="5DA05523"/>
    <w:rsid w:val="5DC743FA"/>
    <w:rsid w:val="5DD31A25"/>
    <w:rsid w:val="5DE755B4"/>
    <w:rsid w:val="5DFA23D4"/>
    <w:rsid w:val="5E9815A7"/>
    <w:rsid w:val="5F9A4F0D"/>
    <w:rsid w:val="603C0427"/>
    <w:rsid w:val="603C4065"/>
    <w:rsid w:val="607F3686"/>
    <w:rsid w:val="60AA3ADA"/>
    <w:rsid w:val="60B5393A"/>
    <w:rsid w:val="60E97940"/>
    <w:rsid w:val="618231AF"/>
    <w:rsid w:val="61AB0F49"/>
    <w:rsid w:val="61D2595C"/>
    <w:rsid w:val="61EE4204"/>
    <w:rsid w:val="62493995"/>
    <w:rsid w:val="62D563F6"/>
    <w:rsid w:val="63734E30"/>
    <w:rsid w:val="63E33D2C"/>
    <w:rsid w:val="64424895"/>
    <w:rsid w:val="6476561E"/>
    <w:rsid w:val="64944762"/>
    <w:rsid w:val="65931DCD"/>
    <w:rsid w:val="674D2A29"/>
    <w:rsid w:val="67F53AB1"/>
    <w:rsid w:val="6856328E"/>
    <w:rsid w:val="68701326"/>
    <w:rsid w:val="68C77419"/>
    <w:rsid w:val="6A5F7A26"/>
    <w:rsid w:val="6A926B2D"/>
    <w:rsid w:val="6A9445A6"/>
    <w:rsid w:val="6A9A7D33"/>
    <w:rsid w:val="6B13487D"/>
    <w:rsid w:val="6B312DAA"/>
    <w:rsid w:val="6B9435CF"/>
    <w:rsid w:val="6B9A4D58"/>
    <w:rsid w:val="6BB93D4C"/>
    <w:rsid w:val="6C7B501B"/>
    <w:rsid w:val="6D1A4269"/>
    <w:rsid w:val="6D1E3D22"/>
    <w:rsid w:val="6D361CB0"/>
    <w:rsid w:val="6E0B7C3D"/>
    <w:rsid w:val="6E33303A"/>
    <w:rsid w:val="6E774875"/>
    <w:rsid w:val="6E8001DE"/>
    <w:rsid w:val="6EE155CB"/>
    <w:rsid w:val="6EF665E7"/>
    <w:rsid w:val="6F081111"/>
    <w:rsid w:val="6F122FF3"/>
    <w:rsid w:val="6F1533C9"/>
    <w:rsid w:val="6F756BFA"/>
    <w:rsid w:val="6F7A1AD5"/>
    <w:rsid w:val="6FC956D9"/>
    <w:rsid w:val="6FCF1D5B"/>
    <w:rsid w:val="6FFB646E"/>
    <w:rsid w:val="70864020"/>
    <w:rsid w:val="70DA51BB"/>
    <w:rsid w:val="714764E6"/>
    <w:rsid w:val="71FB4BD6"/>
    <w:rsid w:val="725024D6"/>
    <w:rsid w:val="72BE3114"/>
    <w:rsid w:val="730C0A22"/>
    <w:rsid w:val="73142527"/>
    <w:rsid w:val="734739ED"/>
    <w:rsid w:val="735B4954"/>
    <w:rsid w:val="743F4CEA"/>
    <w:rsid w:val="756D4B92"/>
    <w:rsid w:val="76037137"/>
    <w:rsid w:val="769C7313"/>
    <w:rsid w:val="76B41223"/>
    <w:rsid w:val="76BC58C4"/>
    <w:rsid w:val="76CE54F4"/>
    <w:rsid w:val="76E23758"/>
    <w:rsid w:val="76ED1380"/>
    <w:rsid w:val="77A041AC"/>
    <w:rsid w:val="780B763A"/>
    <w:rsid w:val="785B0B0F"/>
    <w:rsid w:val="78737F52"/>
    <w:rsid w:val="78B44B74"/>
    <w:rsid w:val="79676ED8"/>
    <w:rsid w:val="79DB2ADE"/>
    <w:rsid w:val="7A164F01"/>
    <w:rsid w:val="7ACD4C55"/>
    <w:rsid w:val="7B2051F7"/>
    <w:rsid w:val="7B5D7C74"/>
    <w:rsid w:val="7C7E1909"/>
    <w:rsid w:val="7CA01DC1"/>
    <w:rsid w:val="7CB3699B"/>
    <w:rsid w:val="7DB2272C"/>
    <w:rsid w:val="7DEF78CC"/>
    <w:rsid w:val="7E904CD0"/>
    <w:rsid w:val="7E92572B"/>
    <w:rsid w:val="7EEA22E9"/>
    <w:rsid w:val="7F49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oter Char"/>
    <w:basedOn w:val="5"/>
    <w:link w:val="2"/>
    <w:locked/>
    <w:uiPriority w:val="99"/>
    <w:rPr>
      <w:rFonts w:cs="Times New Roman"/>
      <w:sz w:val="18"/>
      <w:szCs w:val="18"/>
    </w:rPr>
  </w:style>
  <w:style w:type="character" w:customStyle="1" w:styleId="7">
    <w:name w:val="Header Char"/>
    <w:basedOn w:val="5"/>
    <w:link w:val="3"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正文文本1"/>
    <w:basedOn w:val="1"/>
    <w:uiPriority w:val="99"/>
    <w:pPr>
      <w:spacing w:line="394" w:lineRule="auto"/>
      <w:ind w:firstLine="400"/>
    </w:pPr>
    <w:rPr>
      <w:rFonts w:ascii="宋体" w:hAnsi="宋体" w:cs="宋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1</Pages>
  <Words>593</Words>
  <Characters>611</Characters>
  <Lines>0</Lines>
  <Paragraphs>0</Paragraphs>
  <TotalTime>1</TotalTime>
  <ScaleCrop>false</ScaleCrop>
  <LinksUpToDate>false</LinksUpToDate>
  <CharactersWithSpaces>763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2021-08-13T07:24:00Z</dcterms:created>
  <dc:creator>覃庆珍</dc:creator>
  <cp:lastModifiedBy>ちひろ</cp:lastModifiedBy>
  <cp:lastPrinted>2021-08-13T03:36:00Z</cp:lastPrinted>
  <dcterms:modified xsi:type="dcterms:W3CDTF">2023-07-27T08:42:24Z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69C012B8F4D54B3FAF68BFFC2AF3779C</vt:lpwstr>
  </property>
</Properties>
</file>